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75131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1E7268FE" w14:textId="77777777" w:rsidR="00036CDF" w:rsidRPr="00AC3D2D" w:rsidRDefault="00036CDF" w:rsidP="00036CDF">
      <w:pPr>
        <w:jc w:val="center"/>
        <w:rPr>
          <w:rFonts w:ascii="Arial" w:hAnsi="Arial" w:cs="Arial"/>
          <w:b/>
          <w:noProof/>
          <w:sz w:val="22"/>
          <w:szCs w:val="22"/>
        </w:rPr>
      </w:pPr>
      <w:r w:rsidRPr="00AC3D2D">
        <w:rPr>
          <w:rFonts w:ascii="Arial" w:hAnsi="Arial" w:cs="Arial"/>
          <w:b/>
          <w:noProof/>
          <w:sz w:val="22"/>
          <w:szCs w:val="22"/>
        </w:rPr>
        <w:t>ICUsteps Research Application Form</w:t>
      </w:r>
    </w:p>
    <w:p w14:paraId="2632A7D9" w14:textId="2DF60759" w:rsidR="00036CDF" w:rsidRDefault="00036CDF" w:rsidP="00036CDF">
      <w:pPr>
        <w:jc w:val="center"/>
        <w:rPr>
          <w:rFonts w:ascii="Arial" w:hAnsi="Arial" w:cs="Arial"/>
          <w:noProof/>
          <w:sz w:val="22"/>
          <w:szCs w:val="22"/>
        </w:rPr>
      </w:pPr>
    </w:p>
    <w:p w14:paraId="5284B314" w14:textId="21974F46" w:rsidR="00036CDF" w:rsidRPr="00036CDF" w:rsidRDefault="00036CDF" w:rsidP="00036CDF">
      <w:pPr>
        <w:jc w:val="center"/>
        <w:rPr>
          <w:rFonts w:ascii="Arial" w:hAnsi="Arial" w:cs="Arial"/>
          <w:noProof/>
          <w:sz w:val="20"/>
          <w:szCs w:val="20"/>
        </w:rPr>
      </w:pPr>
      <w:r w:rsidRPr="00036CDF">
        <w:rPr>
          <w:rFonts w:ascii="Arial" w:hAnsi="Arial" w:cs="Arial"/>
          <w:noProof/>
          <w:sz w:val="20"/>
          <w:szCs w:val="20"/>
        </w:rPr>
        <w:t xml:space="preserve">Please complete and email to </w:t>
      </w:r>
      <w:r w:rsidRPr="00036CDF">
        <w:rPr>
          <w:rFonts w:ascii="Arial" w:hAnsi="Arial" w:cs="Arial"/>
          <w:noProof/>
          <w:sz w:val="20"/>
          <w:szCs w:val="20"/>
          <w:u w:val="single"/>
        </w:rPr>
        <w:t>research@icusteps.org</w:t>
      </w:r>
    </w:p>
    <w:p w14:paraId="005E05EE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321623A0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Name:</w:t>
      </w:r>
    </w:p>
    <w:p w14:paraId="16617264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336E3035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Position:</w:t>
      </w:r>
    </w:p>
    <w:p w14:paraId="253C3ED7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134392ED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Organisation:</w:t>
      </w:r>
    </w:p>
    <w:p w14:paraId="22685941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1834CD36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Email address:</w:t>
      </w:r>
    </w:p>
    <w:p w14:paraId="3CB145BE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77CD5B8B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Telephone no.</w:t>
      </w:r>
    </w:p>
    <w:p w14:paraId="1C3DD551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0B2D349C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Research topic:</w:t>
      </w:r>
    </w:p>
    <w:p w14:paraId="6047F047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42D9C90E" w14:textId="77777777" w:rsidR="00036CDF" w:rsidRPr="007A5738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38030231" w14:textId="77777777" w:rsidR="00036CDF" w:rsidRPr="007A5738" w:rsidRDefault="00036CDF" w:rsidP="00036CDF">
      <w:pPr>
        <w:rPr>
          <w:rFonts w:ascii="Arial" w:hAnsi="Arial" w:cs="Arial"/>
          <w:noProof/>
          <w:sz w:val="22"/>
          <w:szCs w:val="22"/>
        </w:rPr>
      </w:pPr>
      <w:r w:rsidRPr="007A5738">
        <w:rPr>
          <w:rFonts w:ascii="Arial" w:hAnsi="Arial" w:cs="Arial"/>
          <w:noProof/>
          <w:sz w:val="22"/>
          <w:szCs w:val="22"/>
        </w:rPr>
        <w:t>Plain English summary of your research: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Pr="005F6562">
        <w:rPr>
          <w:rFonts w:ascii="Arial" w:hAnsi="Arial" w:cs="Arial"/>
          <w:i/>
          <w:noProof/>
          <w:sz w:val="22"/>
          <w:szCs w:val="22"/>
        </w:rPr>
        <w:t>(no longer than one A4 side)</w:t>
      </w:r>
    </w:p>
    <w:p w14:paraId="6677DF0D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1FB4D9FB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781B2701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44B453BD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54FD5599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15C9A38E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7394314F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1734A2C8" w14:textId="77777777" w:rsidR="00036CDF" w:rsidRPr="00045043" w:rsidRDefault="00036CDF" w:rsidP="00036CDF">
      <w:pPr>
        <w:rPr>
          <w:rFonts w:ascii="Arial" w:hAnsi="Arial" w:cs="Arial"/>
          <w:noProof/>
          <w:sz w:val="22"/>
          <w:szCs w:val="22"/>
          <w:lang w:val="en-GB"/>
        </w:rPr>
      </w:pPr>
      <w:r w:rsidRPr="00045043">
        <w:rPr>
          <w:rFonts w:ascii="Arial" w:hAnsi="Arial" w:cs="Arial"/>
          <w:noProof/>
          <w:sz w:val="22"/>
          <w:szCs w:val="22"/>
          <w:lang w:val="en-GB"/>
        </w:rPr>
        <w:t>When does your application need to be submitted?</w:t>
      </w:r>
    </w:p>
    <w:p w14:paraId="59558887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416393E3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242D3413" w14:textId="77777777" w:rsidR="00036CDF" w:rsidRPr="007A5738" w:rsidRDefault="00036CDF" w:rsidP="00036CDF">
      <w:pPr>
        <w:rPr>
          <w:rFonts w:ascii="Arial" w:hAnsi="Arial" w:cs="Arial"/>
          <w:b/>
          <w:noProof/>
          <w:sz w:val="22"/>
          <w:szCs w:val="22"/>
        </w:rPr>
      </w:pPr>
      <w:r w:rsidRPr="007A5738">
        <w:rPr>
          <w:rFonts w:ascii="Arial" w:hAnsi="Arial" w:cs="Arial"/>
          <w:b/>
          <w:noProof/>
          <w:sz w:val="22"/>
          <w:szCs w:val="22"/>
        </w:rPr>
        <w:t>Please note we have limited resources and therefore are only able to support postgraduate research</w:t>
      </w:r>
      <w:r>
        <w:rPr>
          <w:rFonts w:ascii="Arial" w:hAnsi="Arial" w:cs="Arial"/>
          <w:b/>
          <w:noProof/>
          <w:sz w:val="22"/>
          <w:szCs w:val="22"/>
        </w:rPr>
        <w:t>.</w:t>
      </w:r>
    </w:p>
    <w:p w14:paraId="753370C0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51796A43" w14:textId="0ACB0386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Would you like assistance with: </w:t>
      </w:r>
      <w:r w:rsidRPr="007A5738">
        <w:rPr>
          <w:rFonts w:ascii="Arial" w:hAnsi="Arial" w:cs="Arial"/>
          <w:i/>
          <w:noProof/>
          <w:sz w:val="22"/>
          <w:szCs w:val="22"/>
        </w:rPr>
        <w:t>please tick</w:t>
      </w:r>
      <w:r>
        <w:rPr>
          <w:rFonts w:ascii="Arial" w:hAnsi="Arial" w:cs="Arial"/>
          <w:i/>
          <w:noProof/>
          <w:sz w:val="22"/>
          <w:szCs w:val="22"/>
        </w:rPr>
        <w:t>/mark</w:t>
      </w:r>
    </w:p>
    <w:p w14:paraId="39EE7790" w14:textId="77777777" w:rsidR="00036CDF" w:rsidRDefault="00036CDF" w:rsidP="00036CDF">
      <w:pPr>
        <w:rPr>
          <w:rFonts w:ascii="Arial" w:hAnsi="Arial" w:cs="Arial"/>
          <w:noProof/>
          <w:sz w:val="22"/>
          <w:szCs w:val="22"/>
        </w:rPr>
      </w:pPr>
    </w:p>
    <w:p w14:paraId="0C6DA662" w14:textId="77777777" w:rsidR="00036CDF" w:rsidRPr="00036CDF" w:rsidRDefault="00036CDF" w:rsidP="00036CDF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 w:rsidRPr="00036CDF">
        <w:rPr>
          <w:rFonts w:ascii="Arial" w:hAnsi="Arial" w:cs="Arial"/>
          <w:noProof/>
        </w:rPr>
        <w:t>Advice on the wording of the plain English summary (ensuring that the language used could be understood by a lay reader)</w:t>
      </w:r>
    </w:p>
    <w:p w14:paraId="6594B39F" w14:textId="77777777" w:rsidR="00036CDF" w:rsidRPr="00036CDF" w:rsidRDefault="00036CDF" w:rsidP="00036CDF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 w:rsidRPr="00036CDF">
        <w:rPr>
          <w:rFonts w:ascii="Arial" w:hAnsi="Arial" w:cs="Arial"/>
          <w:noProof/>
        </w:rPr>
        <w:t>Review of the research application/supporting paperwork from a patient/relative perspective</w:t>
      </w:r>
    </w:p>
    <w:p w14:paraId="14BBD98B" w14:textId="77777777" w:rsidR="00036CDF" w:rsidRPr="00036CDF" w:rsidRDefault="00036CDF" w:rsidP="00036CDF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 w:rsidRPr="00036CDF">
        <w:rPr>
          <w:rFonts w:ascii="Arial" w:hAnsi="Arial" w:cs="Arial"/>
          <w:noProof/>
        </w:rPr>
        <w:t>Whether the research topic is perceived as relevant and of interest to ICU patient and relatives</w:t>
      </w:r>
    </w:p>
    <w:p w14:paraId="059569DD" w14:textId="77777777" w:rsidR="00036CDF" w:rsidRPr="00036CDF" w:rsidRDefault="00036CDF" w:rsidP="00036CDF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 w:rsidRPr="00036CDF">
        <w:rPr>
          <w:rFonts w:ascii="Arial" w:hAnsi="Arial" w:cs="Arial"/>
          <w:noProof/>
        </w:rPr>
        <w:t xml:space="preserve">Recruitment of former ICU patients/relatives to help with research </w:t>
      </w:r>
    </w:p>
    <w:p w14:paraId="500AF7E2" w14:textId="77777777" w:rsidR="00036CDF" w:rsidRDefault="00036CDF" w:rsidP="00036CDF">
      <w:pPr>
        <w:rPr>
          <w:rFonts w:ascii="Arial" w:hAnsi="Arial" w:cs="Arial"/>
          <w:noProof/>
          <w:sz w:val="22"/>
          <w:szCs w:val="22"/>
          <w:lang w:val="en-GB"/>
        </w:rPr>
      </w:pPr>
    </w:p>
    <w:p w14:paraId="4FD48692" w14:textId="77777777" w:rsidR="00036CDF" w:rsidRDefault="00036CDF" w:rsidP="00036CDF">
      <w:pPr>
        <w:rPr>
          <w:rFonts w:ascii="Arial" w:hAnsi="Arial" w:cs="Arial"/>
          <w:sz w:val="22"/>
          <w:szCs w:val="22"/>
        </w:rPr>
      </w:pPr>
    </w:p>
    <w:p w14:paraId="273B7757" w14:textId="2DDDB859" w:rsidR="00036CDF" w:rsidRPr="00C87E64" w:rsidRDefault="00036CDF" w:rsidP="00036CDF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</w:rPr>
        <w:t xml:space="preserve">ICUsteps is a charity and if we are able to assist with your research, we would appreciate a small donation towards our work supporting intensive care patients and relatives.    If you would like to contribute, you can </w:t>
      </w:r>
      <w:r w:rsidRPr="00C87E64">
        <w:rPr>
          <w:rFonts w:ascii="Arial" w:hAnsi="Arial" w:cs="Arial"/>
          <w:sz w:val="22"/>
          <w:szCs w:val="22"/>
          <w:lang w:val="en-GB"/>
        </w:rPr>
        <w:t>do so though Virgin Money</w:t>
      </w:r>
      <w:r>
        <w:rPr>
          <w:rFonts w:ascii="Arial" w:hAnsi="Arial" w:cs="Arial"/>
          <w:sz w:val="22"/>
          <w:szCs w:val="22"/>
          <w:lang w:val="en-GB"/>
        </w:rPr>
        <w:t xml:space="preserve"> G</w:t>
      </w:r>
      <w:r w:rsidRPr="00C87E64">
        <w:rPr>
          <w:rFonts w:ascii="Arial" w:hAnsi="Arial" w:cs="Arial"/>
          <w:sz w:val="22"/>
          <w:szCs w:val="22"/>
          <w:lang w:val="en-GB"/>
        </w:rPr>
        <w:t xml:space="preserve">iving via our website </w:t>
      </w:r>
      <w:r>
        <w:rPr>
          <w:rFonts w:ascii="Arial" w:hAnsi="Arial" w:cs="Arial"/>
          <w:sz w:val="22"/>
          <w:szCs w:val="22"/>
          <w:lang w:val="en-GB"/>
        </w:rPr>
        <w:fldChar w:fldCharType="begin"/>
      </w:r>
      <w:r>
        <w:rPr>
          <w:rFonts w:ascii="Arial" w:hAnsi="Arial" w:cs="Arial"/>
          <w:sz w:val="22"/>
          <w:szCs w:val="22"/>
          <w:lang w:val="en-GB"/>
        </w:rPr>
        <w:instrText xml:space="preserve"> HYPERLINK "</w:instrText>
      </w:r>
      <w:r w:rsidRPr="00036CDF">
        <w:rPr>
          <w:rFonts w:ascii="Arial" w:hAnsi="Arial" w:cs="Arial"/>
          <w:sz w:val="22"/>
          <w:szCs w:val="22"/>
          <w:lang w:val="en-GB"/>
        </w:rPr>
        <w:instrText>http</w:instrText>
      </w:r>
      <w:r w:rsidRPr="00036CDF">
        <w:rPr>
          <w:rFonts w:ascii="Arial" w:hAnsi="Arial" w:cs="Arial"/>
          <w:sz w:val="22"/>
          <w:szCs w:val="22"/>
          <w:lang w:val="en-GB"/>
        </w:rPr>
        <w:instrText>s</w:instrText>
      </w:r>
      <w:r w:rsidRPr="00036CDF">
        <w:rPr>
          <w:rFonts w:ascii="Arial" w:hAnsi="Arial" w:cs="Arial"/>
          <w:sz w:val="22"/>
          <w:szCs w:val="22"/>
          <w:lang w:val="en-GB"/>
        </w:rPr>
        <w:instrText>://icusteps.org/home/fundraising</w:instrText>
      </w:r>
      <w:r>
        <w:rPr>
          <w:rFonts w:ascii="Arial" w:hAnsi="Arial" w:cs="Arial"/>
          <w:sz w:val="22"/>
          <w:szCs w:val="22"/>
          <w:lang w:val="en-GB"/>
        </w:rPr>
        <w:instrText xml:space="preserve">" </w:instrText>
      </w:r>
      <w:r>
        <w:rPr>
          <w:rFonts w:ascii="Arial" w:hAnsi="Arial" w:cs="Arial"/>
          <w:sz w:val="22"/>
          <w:szCs w:val="22"/>
          <w:lang w:val="en-GB"/>
        </w:rPr>
        <w:fldChar w:fldCharType="separate"/>
      </w:r>
      <w:r w:rsidRPr="000639BB">
        <w:rPr>
          <w:rStyle w:val="Hyperlink"/>
          <w:rFonts w:ascii="Arial" w:hAnsi="Arial" w:cs="Arial"/>
          <w:sz w:val="22"/>
          <w:szCs w:val="22"/>
          <w:lang w:val="en-GB"/>
        </w:rPr>
        <w:t>http</w:t>
      </w:r>
      <w:r w:rsidRPr="000639BB">
        <w:rPr>
          <w:rStyle w:val="Hyperlink"/>
          <w:rFonts w:ascii="Arial" w:hAnsi="Arial" w:cs="Arial"/>
          <w:sz w:val="22"/>
          <w:szCs w:val="22"/>
          <w:lang w:val="en-GB"/>
        </w:rPr>
        <w:t>s</w:t>
      </w:r>
      <w:r w:rsidRPr="000639BB">
        <w:rPr>
          <w:rStyle w:val="Hyperlink"/>
          <w:rFonts w:ascii="Arial" w:hAnsi="Arial" w:cs="Arial"/>
          <w:sz w:val="22"/>
          <w:szCs w:val="22"/>
          <w:lang w:val="en-GB"/>
        </w:rPr>
        <w:t>://icusteps.org/home/fundraising</w:t>
      </w:r>
      <w:r>
        <w:rPr>
          <w:rFonts w:ascii="Arial" w:hAnsi="Arial" w:cs="Arial"/>
          <w:sz w:val="22"/>
          <w:szCs w:val="22"/>
          <w:lang w:val="en-GB"/>
        </w:rPr>
        <w:fldChar w:fldCharType="end"/>
      </w:r>
      <w:r>
        <w:rPr>
          <w:rFonts w:ascii="Arial" w:hAnsi="Arial" w:cs="Arial"/>
          <w:sz w:val="22"/>
          <w:szCs w:val="22"/>
          <w:lang w:val="en-GB"/>
        </w:rPr>
        <w:t xml:space="preserve"> or by </w:t>
      </w:r>
      <w:r w:rsidRPr="00C87E64">
        <w:rPr>
          <w:rFonts w:ascii="Arial" w:hAnsi="Arial" w:cs="Arial"/>
          <w:sz w:val="22"/>
          <w:szCs w:val="22"/>
          <w:lang w:val="en-GB"/>
        </w:rPr>
        <w:t xml:space="preserve">BACS: </w:t>
      </w:r>
    </w:p>
    <w:p w14:paraId="2F5E1874" w14:textId="77777777" w:rsidR="00036CDF" w:rsidRPr="00C87E64" w:rsidRDefault="00036CDF" w:rsidP="00036CDF">
      <w:pPr>
        <w:rPr>
          <w:rFonts w:ascii="Arial" w:hAnsi="Arial" w:cs="Arial"/>
          <w:sz w:val="22"/>
          <w:szCs w:val="22"/>
          <w:lang w:val="en-GB"/>
        </w:rPr>
      </w:pPr>
    </w:p>
    <w:p w14:paraId="47DCD76F" w14:textId="77777777" w:rsidR="00036CDF" w:rsidRPr="00C87E64" w:rsidRDefault="00036CDF" w:rsidP="00036CDF">
      <w:pPr>
        <w:rPr>
          <w:rFonts w:ascii="Arial" w:hAnsi="Arial" w:cs="Arial"/>
          <w:bCs/>
          <w:sz w:val="22"/>
          <w:szCs w:val="22"/>
          <w:lang w:val="en-GB"/>
        </w:rPr>
      </w:pPr>
      <w:r w:rsidRPr="00C87E64">
        <w:rPr>
          <w:rFonts w:ascii="Arial" w:hAnsi="Arial" w:cs="Arial"/>
          <w:bCs/>
          <w:sz w:val="22"/>
          <w:szCs w:val="22"/>
          <w:lang w:val="en-GB"/>
        </w:rPr>
        <w:t>ICUsteps</w:t>
      </w:r>
    </w:p>
    <w:p w14:paraId="7E418720" w14:textId="77777777" w:rsidR="00036CDF" w:rsidRPr="00C87E64" w:rsidRDefault="00036CDF" w:rsidP="00036CDF">
      <w:pPr>
        <w:rPr>
          <w:rFonts w:ascii="Arial" w:hAnsi="Arial" w:cs="Arial"/>
          <w:bCs/>
          <w:sz w:val="22"/>
          <w:szCs w:val="22"/>
        </w:rPr>
      </w:pPr>
      <w:r w:rsidRPr="00C87E64">
        <w:rPr>
          <w:rFonts w:ascii="Arial" w:hAnsi="Arial" w:cs="Arial"/>
          <w:bCs/>
          <w:sz w:val="22"/>
          <w:szCs w:val="22"/>
        </w:rPr>
        <w:t>Bank: HSBC</w:t>
      </w:r>
    </w:p>
    <w:p w14:paraId="32E9D39B" w14:textId="77777777" w:rsidR="00036CDF" w:rsidRPr="00C87E64" w:rsidRDefault="00036CDF" w:rsidP="00036CDF">
      <w:pPr>
        <w:rPr>
          <w:rFonts w:ascii="Arial" w:hAnsi="Arial" w:cs="Arial"/>
          <w:bCs/>
          <w:sz w:val="22"/>
          <w:szCs w:val="22"/>
        </w:rPr>
      </w:pPr>
      <w:r w:rsidRPr="00C87E64">
        <w:rPr>
          <w:rFonts w:ascii="Arial" w:hAnsi="Arial" w:cs="Arial"/>
          <w:bCs/>
          <w:sz w:val="22"/>
          <w:szCs w:val="22"/>
        </w:rPr>
        <w:t>Sort-code: 40-33-51</w:t>
      </w:r>
    </w:p>
    <w:p w14:paraId="4F67BA3F" w14:textId="77777777" w:rsidR="00036CDF" w:rsidRDefault="00036CDF" w:rsidP="00036CDF">
      <w:r w:rsidRPr="00C87E64">
        <w:rPr>
          <w:rFonts w:ascii="Arial" w:hAnsi="Arial" w:cs="Arial"/>
          <w:bCs/>
          <w:sz w:val="22"/>
          <w:szCs w:val="22"/>
        </w:rPr>
        <w:t xml:space="preserve">Account number: 20003654 </w:t>
      </w:r>
      <w:r>
        <w:rPr>
          <w:rFonts w:ascii="Arial" w:hAnsi="Arial" w:cs="Arial"/>
          <w:b/>
          <w:color w:val="333333"/>
          <w:sz w:val="20"/>
          <w:szCs w:val="20"/>
        </w:rPr>
        <w:t xml:space="preserve"> </w:t>
      </w:r>
    </w:p>
    <w:p w14:paraId="7740C29F" w14:textId="77777777" w:rsidR="00036CDF" w:rsidRPr="005639E5" w:rsidRDefault="00036CDF" w:rsidP="005639E5"/>
    <w:sectPr w:rsidR="00036CDF" w:rsidRPr="005639E5" w:rsidSect="00D35149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40" w:right="720" w:bottom="1728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5FB7CA" w14:textId="77777777" w:rsidR="00D15E84" w:rsidRDefault="00D15E84" w:rsidP="0047398B">
      <w:r>
        <w:separator/>
      </w:r>
    </w:p>
  </w:endnote>
  <w:endnote w:type="continuationSeparator" w:id="0">
    <w:p w14:paraId="2F0AE6CE" w14:textId="77777777" w:rsidR="00D15E84" w:rsidRDefault="00D15E84" w:rsidP="00473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DD5D8" w14:textId="77777777" w:rsidR="008C215A" w:rsidRDefault="005639E5" w:rsidP="0047398B">
    <w:pPr>
      <w:pStyle w:val="Footer"/>
      <w:ind w:left="-1800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5D47CF3A" wp14:editId="26E5D5F7">
          <wp:simplePos x="0" y="0"/>
          <wp:positionH relativeFrom="margin">
            <wp:posOffset>-457200</wp:posOffset>
          </wp:positionH>
          <wp:positionV relativeFrom="margin">
            <wp:posOffset>8880221</wp:posOffset>
          </wp:positionV>
          <wp:extent cx="7560310" cy="953135"/>
          <wp:effectExtent l="0" t="0" r="8890" b="1206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2B19BDB" w14:textId="77777777" w:rsidR="008C215A" w:rsidRDefault="008C215A" w:rsidP="0047398B">
    <w:pPr>
      <w:pStyle w:val="Footer"/>
      <w:ind w:left="-1800"/>
    </w:pPr>
  </w:p>
  <w:p w14:paraId="32B4F8FA" w14:textId="77777777" w:rsidR="008C215A" w:rsidRDefault="008C215A" w:rsidP="0047398B">
    <w:pPr>
      <w:pStyle w:val="Footer"/>
      <w:ind w:left="-1800"/>
    </w:pPr>
  </w:p>
  <w:p w14:paraId="63C04F2F" w14:textId="77777777" w:rsidR="008C215A" w:rsidRDefault="008C215A" w:rsidP="0047398B">
    <w:pPr>
      <w:pStyle w:val="Footer"/>
      <w:ind w:left="-1800"/>
    </w:pPr>
  </w:p>
  <w:p w14:paraId="63AA9909" w14:textId="77777777" w:rsidR="0047398B" w:rsidRDefault="0047398B" w:rsidP="0047398B">
    <w:pPr>
      <w:pStyle w:val="Footer"/>
      <w:ind w:left="-18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61945" w14:textId="77777777" w:rsidR="00D35149" w:rsidRDefault="00D35149" w:rsidP="00D35149">
    <w:pPr>
      <w:pStyle w:val="Footer"/>
      <w:tabs>
        <w:tab w:val="clear" w:pos="4320"/>
        <w:tab w:val="clear" w:pos="8640"/>
        <w:tab w:val="left" w:pos="6797"/>
      </w:tabs>
    </w:pPr>
    <w:r w:rsidRPr="00D35149">
      <w:rPr>
        <w:noProof/>
      </w:rPr>
      <w:drawing>
        <wp:anchor distT="0" distB="0" distL="114300" distR="114300" simplePos="0" relativeHeight="251661312" behindDoc="0" locked="0" layoutInCell="1" allowOverlap="1" wp14:anchorId="2AC38A3E" wp14:editId="1D9CB11F">
          <wp:simplePos x="0" y="0"/>
          <wp:positionH relativeFrom="column">
            <wp:posOffset>-521208</wp:posOffset>
          </wp:positionH>
          <wp:positionV relativeFrom="paragraph">
            <wp:posOffset>-779889</wp:posOffset>
          </wp:positionV>
          <wp:extent cx="7621143" cy="961499"/>
          <wp:effectExtent l="0" t="0" r="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144" cy="979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D12C3" w14:textId="77777777" w:rsidR="00D15E84" w:rsidRDefault="00D15E84" w:rsidP="0047398B">
      <w:r>
        <w:separator/>
      </w:r>
    </w:p>
  </w:footnote>
  <w:footnote w:type="continuationSeparator" w:id="0">
    <w:p w14:paraId="5160BE85" w14:textId="77777777" w:rsidR="00D15E84" w:rsidRDefault="00D15E84" w:rsidP="004739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78D83" w14:textId="77777777" w:rsidR="0047398B" w:rsidRDefault="0047398B" w:rsidP="0047398B">
    <w:pPr>
      <w:pStyle w:val="Header"/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3C9F5" w14:textId="77777777" w:rsidR="000F31D3" w:rsidRDefault="00D35149">
    <w:pPr>
      <w:pStyle w:val="Header"/>
    </w:pPr>
    <w:r w:rsidRPr="00D35149"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5A4E1BCD" wp14:editId="1F43B95F">
          <wp:simplePos x="0" y="0"/>
          <wp:positionH relativeFrom="column">
            <wp:posOffset>-521208</wp:posOffset>
          </wp:positionH>
          <wp:positionV relativeFrom="paragraph">
            <wp:posOffset>0</wp:posOffset>
          </wp:positionV>
          <wp:extent cx="7621143" cy="10434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0655" cy="1050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C72C7"/>
    <w:multiLevelType w:val="hybridMultilevel"/>
    <w:tmpl w:val="B5064CBC"/>
    <w:lvl w:ilvl="0" w:tplc="9C4ED10A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C68F1"/>
    <w:multiLevelType w:val="hybridMultilevel"/>
    <w:tmpl w:val="B5564682"/>
    <w:lvl w:ilvl="0" w:tplc="08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63E1981"/>
    <w:multiLevelType w:val="multilevel"/>
    <w:tmpl w:val="29505A8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6E7A06B9"/>
    <w:multiLevelType w:val="hybridMultilevel"/>
    <w:tmpl w:val="6B4CCBF0"/>
    <w:lvl w:ilvl="0" w:tplc="A9302E02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347E01"/>
    <w:multiLevelType w:val="hybridMultilevel"/>
    <w:tmpl w:val="9E56ED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CDF"/>
    <w:rsid w:val="00036CDF"/>
    <w:rsid w:val="000F31D3"/>
    <w:rsid w:val="00107BF1"/>
    <w:rsid w:val="00161796"/>
    <w:rsid w:val="002D3FB6"/>
    <w:rsid w:val="002F4CF4"/>
    <w:rsid w:val="0047398B"/>
    <w:rsid w:val="00494301"/>
    <w:rsid w:val="005639E5"/>
    <w:rsid w:val="00564FC4"/>
    <w:rsid w:val="00580764"/>
    <w:rsid w:val="005E58C8"/>
    <w:rsid w:val="00631EE2"/>
    <w:rsid w:val="006D289A"/>
    <w:rsid w:val="00874975"/>
    <w:rsid w:val="008C215A"/>
    <w:rsid w:val="008C4E34"/>
    <w:rsid w:val="008D667A"/>
    <w:rsid w:val="00A433F5"/>
    <w:rsid w:val="00AA528F"/>
    <w:rsid w:val="00B8255F"/>
    <w:rsid w:val="00BC2B47"/>
    <w:rsid w:val="00D15E84"/>
    <w:rsid w:val="00D35149"/>
    <w:rsid w:val="00FE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5B11BA"/>
  <w14:defaultImageDpi w14:val="300"/>
  <w15:docId w15:val="{214D8D72-46DC-5D41-B0AD-B9E2B36F7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36CD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9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398B"/>
  </w:style>
  <w:style w:type="paragraph" w:styleId="Footer">
    <w:name w:val="footer"/>
    <w:basedOn w:val="Normal"/>
    <w:link w:val="FooterChar"/>
    <w:uiPriority w:val="99"/>
    <w:unhideWhenUsed/>
    <w:rsid w:val="004739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398B"/>
  </w:style>
  <w:style w:type="paragraph" w:styleId="BalloonText">
    <w:name w:val="Balloon Text"/>
    <w:basedOn w:val="Normal"/>
    <w:link w:val="BalloonTextChar"/>
    <w:uiPriority w:val="99"/>
    <w:semiHidden/>
    <w:unhideWhenUsed/>
    <w:rsid w:val="004739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98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639E5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39E5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/>
    </w:rPr>
  </w:style>
  <w:style w:type="character" w:styleId="Hyperlink">
    <w:name w:val="Hyperlink"/>
    <w:rsid w:val="00036CD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6CD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036C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xenon/Library/Group%20Containers/UBF8T346G9.Office/User%20Content.localized/Templates.localized/ICUsteps%20Word%20Letterhead%20Template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ICUsteps Word Letterhead Template 2017.dotx</Template>
  <TotalTime>11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ICUsteps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Gibb</dc:creator>
  <cp:keywords/>
  <dc:description/>
  <cp:lastModifiedBy>Peter Gibb</cp:lastModifiedBy>
  <cp:revision>5</cp:revision>
  <dcterms:created xsi:type="dcterms:W3CDTF">2020-10-21T19:43:00Z</dcterms:created>
  <dcterms:modified xsi:type="dcterms:W3CDTF">2020-10-21T19:57:00Z</dcterms:modified>
</cp:coreProperties>
</file>